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B7A3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sz w:val="40"/>
          <w:szCs w:val="40"/>
        </w:rPr>
        <w:t xml:space="preserve"> </w:t>
      </w:r>
      <w:r>
        <w:rPr>
          <w:sz w:val="36"/>
          <w:szCs w:val="36"/>
        </w:rPr>
        <w:t xml:space="preserve">SHADOWCAST BUZZ </w:t>
      </w:r>
      <w:proofErr w:type="gramStart"/>
      <w:r>
        <w:rPr>
          <w:sz w:val="36"/>
          <w:szCs w:val="36"/>
        </w:rPr>
        <w:t>IT'S</w:t>
      </w:r>
      <w:proofErr w:type="gramEnd"/>
      <w:r>
        <w:rPr>
          <w:sz w:val="36"/>
          <w:szCs w:val="36"/>
        </w:rPr>
        <w:t xml:space="preserve"> CHARLIE BROWN @ WUNDERLAND'S</w:t>
      </w:r>
    </w:p>
    <w:tbl>
      <w:tblPr>
        <w:tblW w:w="11503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17"/>
        <w:gridCol w:w="3742"/>
        <w:gridCol w:w="2984"/>
        <w:gridCol w:w="2060"/>
      </w:tblGrid>
      <w:tr w:rsidR="00000000">
        <w:trPr>
          <w:trHeight w:val="882"/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>
              <w:rPr>
                <w:sz w:val="18"/>
                <w:szCs w:val="18"/>
              </w:rPr>
              <w:t>SHADOWCAST BATTERY OPERATED BUDDY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SS39486201 10/25 OFA32G AKC DNA V40009960+H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</w:p>
          <w:p w:rsidR="00000000" w:rsidRDefault="005B7A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pacing w:val="7"/>
                <w:sz w:val="13"/>
                <w:szCs w:val="13"/>
                <w:shd w:val="clear" w:color="auto" w:fill="F8F8F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pacing w:val="7"/>
                <w:sz w:val="20"/>
                <w:szCs w:val="20"/>
                <w:shd w:val="clear" w:color="auto" w:fill="F8F8F8"/>
              </w:rPr>
              <w:t>Shadowcast</w:t>
            </w:r>
            <w:proofErr w:type="spellEnd"/>
            <w:r>
              <w:rPr>
                <w:rFonts w:ascii="Arial" w:hAnsi="Arial" w:cs="Arial"/>
                <w:color w:val="000000"/>
                <w:spacing w:val="7"/>
                <w:sz w:val="20"/>
                <w:szCs w:val="20"/>
                <w:shd w:val="clear" w:color="auto" w:fill="F8F8F8"/>
              </w:rPr>
              <w:t xml:space="preserve"> Life's A Box Of Chocolates At </w:t>
            </w:r>
            <w:proofErr w:type="spellStart"/>
            <w:r>
              <w:rPr>
                <w:rFonts w:ascii="Arial" w:hAnsi="Arial" w:cs="Arial"/>
                <w:color w:val="000000"/>
                <w:spacing w:val="7"/>
                <w:sz w:val="20"/>
                <w:szCs w:val="20"/>
                <w:shd w:val="clear" w:color="auto" w:fill="F8F8F8"/>
              </w:rPr>
              <w:t>Marenda</w:t>
            </w:r>
            <w:proofErr w:type="spellEnd"/>
          </w:p>
          <w:p w:rsidR="00000000" w:rsidRDefault="005B7A3C">
            <w:pPr>
              <w:spacing w:after="133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pacing w:val="7"/>
                <w:sz w:val="13"/>
                <w:szCs w:val="13"/>
              </w:rPr>
              <w:t>SR82774204</w:t>
            </w:r>
          </w:p>
          <w:p w:rsidR="00000000" w:rsidRDefault="005B7A3C">
            <w:pPr>
              <w:spacing w:after="133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pacing w:val="7"/>
                <w:sz w:val="13"/>
                <w:szCs w:val="13"/>
              </w:rPr>
              <w:t>Brown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  <w:p w:rsidR="00000000" w:rsidRDefault="005B7A3C">
            <w:pPr>
              <w:spacing w:after="133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pacing w:val="7"/>
                <w:sz w:val="13"/>
                <w:szCs w:val="13"/>
              </w:rPr>
              <w:t>MAR-11-2014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 </w:t>
            </w: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Pineshadows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Mr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Goodboy</w:t>
            </w:r>
            <w:proofErr w:type="spellEnd"/>
          </w:p>
          <w:p w:rsidR="00000000" w:rsidRDefault="005B7A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SR02785104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Pineshadows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Bruin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SN38900301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Pineshows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Fine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SN31833605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 &amp; Tan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Namees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 xml:space="preserve"> On My Mind</w:t>
            </w:r>
          </w:p>
          <w:p w:rsidR="00000000" w:rsidRDefault="005B7A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SR46676006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 CRCH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Namees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Never Say Never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SR35402702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Black/White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Namees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Classic Jazz 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SR32026306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</w:p>
          <w:p w:rsidR="00000000" w:rsidRDefault="005B7A3C">
            <w:pPr>
              <w:spacing w:after="0" w:line="240" w:lineRule="auto"/>
            </w:pP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Shadowcast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 xml:space="preserve"> Mannequin By Day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SS09853903</w:t>
            </w:r>
          </w:p>
          <w:p w:rsidR="00000000" w:rsidRDefault="005B7A3C">
            <w:pPr>
              <w:spacing w:after="0" w:line="240" w:lineRule="auto"/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Brown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NOV-10-2018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Shadowcast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Wunderland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Talk The Talk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SR80870201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Shadowcast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Talk To The Hand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SR49459703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</w:p>
          <w:p w:rsidR="00000000" w:rsidRDefault="00A15E7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Hay-Day’s</w:t>
            </w:r>
            <w:r w:rsidR="005B7A3C">
              <w:rPr>
                <w:rFonts w:ascii="Arial" w:eastAsia="Times New Roman" w:hAnsi="Arial" w:cs="Arial"/>
                <w:sz w:val="16"/>
                <w:szCs w:val="16"/>
              </w:rPr>
              <w:t xml:space="preserve"> Good Golly Miss Dolly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SR69454101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Brown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20"/>
                <w:szCs w:val="20"/>
              </w:rPr>
              <w:t>K-Line’s Can’t Touch This</w:t>
            </w:r>
          </w:p>
          <w:p w:rsidR="00000000" w:rsidRDefault="005B7A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SR87217502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Showstar’s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Spectacular Spirit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SR67310102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Black/Tan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K-Lines Designer Touch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SR6948801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Black</w:t>
            </w:r>
          </w:p>
        </w:tc>
      </w:tr>
      <w:tr w:rsidR="00000000">
        <w:trPr>
          <w:trHeight w:val="882"/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SHADOWCAST YOU AND ME AT SIX! 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t>SS26616303 10/25 OFA27G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Shadowcast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Sculpterra</w:t>
            </w:r>
            <w:proofErr w:type="spellEnd"/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SSR1369903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</w:pP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Shadowcast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 xml:space="preserve"> Chalk Outline</w:t>
            </w:r>
          </w:p>
          <w:p w:rsidR="00000000" w:rsidRDefault="005B7A3C">
            <w:pPr>
              <w:spacing w:after="0" w:line="240" w:lineRule="auto"/>
              <w:rPr>
                <w:rFonts w:ascii="Arial" w:hAnsi="Arial" w:cs="Arial"/>
                <w:color w:val="000000"/>
                <w:spacing w:val="6"/>
                <w:sz w:val="16"/>
                <w:szCs w:val="16"/>
                <w:shd w:val="clear" w:color="auto" w:fill="F8F8F8"/>
              </w:rPr>
            </w:pPr>
            <w:r>
              <w:rPr>
                <w:rFonts w:ascii="Arial" w:hAnsi="Arial" w:cs="Arial"/>
                <w:color w:val="000000"/>
                <w:spacing w:val="6"/>
                <w:sz w:val="16"/>
                <w:szCs w:val="16"/>
                <w:shd w:val="clear" w:color="auto" w:fill="F8F8F8"/>
              </w:rPr>
              <w:t>SR99227703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6"/>
                <w:sz w:val="16"/>
                <w:szCs w:val="16"/>
                <w:shd w:val="clear" w:color="auto" w:fill="F8F8F8"/>
              </w:rPr>
              <w:t>Brown &amp; white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Julre’s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Caramel Macchiato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 white/Tan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Kine’s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-Just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Jennifur</w:t>
            </w:r>
            <w:proofErr w:type="spellEnd"/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SR63634801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Whier</w:t>
            </w:r>
            <w:proofErr w:type="spellEnd"/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20"/>
                <w:szCs w:val="20"/>
              </w:rPr>
              <w:t>K-Line’s Can’t Touch This</w:t>
            </w:r>
          </w:p>
          <w:p w:rsidR="00000000" w:rsidRDefault="005B7A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SR87217502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Brown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Showstar’s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Spectacular Spirit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SR67310102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Black/Tan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K-Lines Designer Touch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SR6948801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Black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</w:pPr>
            <w:proofErr w:type="spellStart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>Shadowcast</w:t>
            </w:r>
            <w:proofErr w:type="spellEnd"/>
            <w:r>
              <w:rPr>
                <w:rFonts w:ascii="Arial" w:hAnsi="Arial" w:cs="Arial"/>
                <w:color w:val="000000"/>
                <w:spacing w:val="6"/>
                <w:sz w:val="20"/>
                <w:szCs w:val="20"/>
                <w:shd w:val="clear" w:color="auto" w:fill="F8F8F8"/>
              </w:rPr>
              <w:t xml:space="preserve"> Million Dollar Baby</w:t>
            </w:r>
          </w:p>
          <w:p w:rsidR="00000000" w:rsidRDefault="005B7A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SR91899603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6"/>
                <w:sz w:val="12"/>
                <w:szCs w:val="12"/>
                <w:shd w:val="clear" w:color="auto" w:fill="F8F8F8"/>
              </w:rPr>
              <w:t>Black White &amp; Tan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Jems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Going For The Knockout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SR76278601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San Jo’s Split Decision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SR35352404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Jems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Makin’ A Splash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SR34904401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Brown /white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Infinity’s Dolce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Gabanna</w:t>
            </w:r>
            <w:proofErr w:type="spellEnd"/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SR72258301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Tumbleweed’s Echo Of A Dream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ROM-HT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SR17958302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Red/White</w:t>
            </w:r>
          </w:p>
        </w:tc>
      </w:tr>
      <w:tr w:rsidR="00000000">
        <w:trPr>
          <w:trHeight w:val="199"/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AMCH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16"/>
                <w:szCs w:val="16"/>
              </w:rPr>
              <w:t>Infinity’s Mariah Carry On</w:t>
            </w:r>
          </w:p>
          <w:p w:rsidR="00000000" w:rsidRDefault="005B7A3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SR49055901</w:t>
            </w:r>
          </w:p>
          <w:p w:rsidR="00000000" w:rsidRDefault="005B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Brown /white</w:t>
            </w:r>
          </w:p>
        </w:tc>
      </w:tr>
    </w:tbl>
    <w:p w:rsidR="005B7A3C" w:rsidRDefault="005B7A3C">
      <w:pPr>
        <w:rPr>
          <w:sz w:val="16"/>
          <w:szCs w:val="16"/>
        </w:rPr>
      </w:pPr>
    </w:p>
    <w:sectPr w:rsidR="005B7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50"/>
  <w:proofState w:spelling="clean" w:grammar="clean"/>
  <w:attachedTemplate r:id="rId1"/>
  <w:defaultTabStop w:val="720"/>
  <w:characterSpacingControl w:val="doNotCompress"/>
  <w:compat/>
  <w:rsids>
    <w:rsidRoot w:val="00554DFC"/>
    <w:rsid w:val="00554DFC"/>
    <w:rsid w:val="005B7A3C"/>
    <w:rsid w:val="00A1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 w:hint="default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245</Words>
  <Characters>1399</Characters>
  <Application>Microsoft Office Word</Application>
  <DocSecurity>0</DocSecurity>
  <Lines>11</Lines>
  <Paragraphs>3</Paragraphs>
  <ScaleCrop>false</ScaleCrop>
  <Company>Grizli777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Gettelfinger</dc:creator>
  <cp:lastModifiedBy>Alice Gettelfinger</cp:lastModifiedBy>
  <cp:revision>3</cp:revision>
  <dcterms:created xsi:type="dcterms:W3CDTF">2026-10-10T01:18:00Z</dcterms:created>
  <dcterms:modified xsi:type="dcterms:W3CDTF">2026-10-10T02:02:00Z</dcterms:modified>
</cp:coreProperties>
</file>